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01388" w14:textId="77777777" w:rsidR="00032984" w:rsidRDefault="00032984" w:rsidP="004D2F25">
      <w:pPr>
        <w:pStyle w:val="BodyText"/>
      </w:pPr>
    </w:p>
    <w:p w14:paraId="035A31D6" w14:textId="6E64D4A0" w:rsidR="00F74320" w:rsidRDefault="00022A7F" w:rsidP="00CE2274">
      <w:pPr>
        <w:pStyle w:val="DocumentTitleA"/>
      </w:pPr>
      <w:r>
        <w:t xml:space="preserve">Monitoring </w:t>
      </w:r>
      <w:r w:rsidR="00FA5CC1">
        <w:t>Visit Action Log</w:t>
      </w:r>
    </w:p>
    <w:p w14:paraId="0B4BE281" w14:textId="77777777" w:rsidR="00FA5CC1" w:rsidRDefault="00FA5CC1" w:rsidP="00CE2274">
      <w:pPr>
        <w:pStyle w:val="DocumentTitleA"/>
      </w:pPr>
    </w:p>
    <w:tbl>
      <w:tblPr>
        <w:tblStyle w:val="TableGrid"/>
        <w:tblW w:w="9322" w:type="dxa"/>
        <w:jc w:val="center"/>
        <w:tblInd w:w="0" w:type="dxa"/>
        <w:tblLook w:val="04A0" w:firstRow="1" w:lastRow="0" w:firstColumn="1" w:lastColumn="0" w:noHBand="0" w:noVBand="1"/>
      </w:tblPr>
      <w:tblGrid>
        <w:gridCol w:w="1809"/>
        <w:gridCol w:w="2814"/>
        <w:gridCol w:w="1581"/>
        <w:gridCol w:w="3118"/>
      </w:tblGrid>
      <w:tr w:rsidR="00FA5CC1" w:rsidRPr="000913C7" w14:paraId="206BD175" w14:textId="77777777" w:rsidTr="007BD5FF">
        <w:trPr>
          <w:jc w:val="center"/>
        </w:trPr>
        <w:tc>
          <w:tcPr>
            <w:tcW w:w="9322" w:type="dxa"/>
            <w:gridSpan w:val="4"/>
            <w:shd w:val="clear" w:color="auto" w:fill="00325F"/>
          </w:tcPr>
          <w:p w14:paraId="47A1ACB7" w14:textId="77777777" w:rsidR="00FA5CC1" w:rsidRPr="00FA5CC1" w:rsidRDefault="00FA5CC1" w:rsidP="00E561F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5CC1">
              <w:rPr>
                <w:rFonts w:asciiTheme="minorHAnsi" w:hAnsiTheme="minorHAnsi" w:cstheme="minorHAnsi"/>
                <w:sz w:val="28"/>
                <w:szCs w:val="28"/>
              </w:rPr>
              <w:t>Study Details</w:t>
            </w:r>
          </w:p>
        </w:tc>
      </w:tr>
      <w:tr w:rsidR="00FA5CC1" w:rsidRPr="00F04528" w14:paraId="51A6E254" w14:textId="77777777" w:rsidTr="007BD5FF">
        <w:trPr>
          <w:trHeight w:val="370"/>
          <w:jc w:val="center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F3B56" w14:textId="77777777" w:rsidR="00FA5CC1" w:rsidRPr="00FA5CC1" w:rsidRDefault="00FA5CC1" w:rsidP="00E561F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FA5CC1">
              <w:rPr>
                <w:rFonts w:ascii="Source Sans 3 Light" w:hAnsi="Source Sans 3 Light"/>
                <w:sz w:val="20"/>
                <w:szCs w:val="20"/>
              </w:rPr>
              <w:t>Study name</w:t>
            </w:r>
          </w:p>
        </w:tc>
        <w:tc>
          <w:tcPr>
            <w:tcW w:w="7513" w:type="dxa"/>
            <w:gridSpan w:val="3"/>
          </w:tcPr>
          <w:p w14:paraId="71A4372B" w14:textId="77777777" w:rsidR="00FA5CC1" w:rsidRPr="00FA5CC1" w:rsidRDefault="00FA5CC1" w:rsidP="00E561FD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43E56029" w14:textId="77777777" w:rsidR="00FA5CC1" w:rsidRPr="00FA5CC1" w:rsidRDefault="00FA5CC1" w:rsidP="00E561FD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FA5CC1" w:rsidRPr="00F04528" w14:paraId="5A6BCB10" w14:textId="77777777" w:rsidTr="007BD5FF">
        <w:trPr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5EC490" w14:textId="77777777" w:rsidR="00FA5CC1" w:rsidRPr="00FA5CC1" w:rsidRDefault="00FA5CC1" w:rsidP="00E561FD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55A79005" w14:textId="30C52557" w:rsidR="00FA5CC1" w:rsidRPr="00FA5CC1" w:rsidRDefault="00AB056F" w:rsidP="00E561FD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 xml:space="preserve">Location </w:t>
            </w:r>
            <w:r w:rsidR="00FA5CC1" w:rsidRPr="00FA5CC1">
              <w:rPr>
                <w:rFonts w:ascii="Source Sans 3 Light" w:hAnsi="Source Sans 3 Light"/>
                <w:sz w:val="20"/>
                <w:szCs w:val="20"/>
              </w:rPr>
              <w:t>Name</w:t>
            </w:r>
          </w:p>
        </w:tc>
        <w:tc>
          <w:tcPr>
            <w:tcW w:w="7513" w:type="dxa"/>
            <w:gridSpan w:val="3"/>
          </w:tcPr>
          <w:p w14:paraId="184CEEA4" w14:textId="77777777" w:rsidR="00FA5CC1" w:rsidRPr="00FA5CC1" w:rsidRDefault="00FA5CC1" w:rsidP="00E561FD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FA5CC1" w:rsidRPr="00F04528" w14:paraId="294372CB" w14:textId="77777777" w:rsidTr="007BD5FF">
        <w:trPr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5A1B92" w14:textId="77777777" w:rsidR="00FA5CC1" w:rsidRPr="00FA5CC1" w:rsidRDefault="00FA5CC1" w:rsidP="00E561F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FA5CC1">
              <w:rPr>
                <w:rFonts w:ascii="Source Sans 3 Light" w:hAnsi="Source Sans 3 Light"/>
                <w:sz w:val="20"/>
                <w:szCs w:val="20"/>
              </w:rPr>
              <w:t>Date &amp; Type of Visit</w:t>
            </w:r>
          </w:p>
        </w:tc>
        <w:tc>
          <w:tcPr>
            <w:tcW w:w="7513" w:type="dxa"/>
            <w:gridSpan w:val="3"/>
          </w:tcPr>
          <w:p w14:paraId="3FE0AC6C" w14:textId="77777777" w:rsidR="00FA5CC1" w:rsidRPr="00FA5CC1" w:rsidRDefault="00FA5CC1" w:rsidP="00E561FD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FA5CC1" w:rsidRPr="00F04528" w14:paraId="06A2516B" w14:textId="77777777" w:rsidTr="007BD5FF">
        <w:trPr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979B22" w14:textId="3D94881D" w:rsidR="00FA5CC1" w:rsidRPr="00FA5CC1" w:rsidRDefault="1D14DB1B" w:rsidP="00E561FD">
            <w:pPr>
              <w:rPr>
                <w:rFonts w:ascii="Source Sans 3 Light" w:hAnsi="Source Sans 3 Light"/>
                <w:sz w:val="20"/>
                <w:szCs w:val="20"/>
              </w:rPr>
            </w:pPr>
            <w:r w:rsidRPr="007BD5FF">
              <w:rPr>
                <w:rFonts w:ascii="Source Sans 3 Light" w:hAnsi="Source Sans 3 Light"/>
                <w:sz w:val="20"/>
                <w:szCs w:val="20"/>
              </w:rPr>
              <w:t>AC/</w:t>
            </w:r>
            <w:r w:rsidR="00AB056F" w:rsidRPr="007BD5FF">
              <w:rPr>
                <w:rFonts w:ascii="Source Sans 3 Light" w:hAnsi="Source Sans 3 Light"/>
                <w:sz w:val="20"/>
                <w:szCs w:val="20"/>
              </w:rPr>
              <w:t xml:space="preserve">IRAS </w:t>
            </w:r>
            <w:r w:rsidR="3D16D347" w:rsidRPr="007BD5FF">
              <w:rPr>
                <w:rFonts w:ascii="Source Sans 3 Light" w:hAnsi="Source Sans 3 Light"/>
                <w:sz w:val="20"/>
                <w:szCs w:val="20"/>
              </w:rPr>
              <w:t>Number</w:t>
            </w:r>
          </w:p>
        </w:tc>
        <w:tc>
          <w:tcPr>
            <w:tcW w:w="2814" w:type="dxa"/>
          </w:tcPr>
          <w:p w14:paraId="22272279" w14:textId="77777777" w:rsidR="00FA5CC1" w:rsidRPr="00FA5CC1" w:rsidRDefault="00FA5CC1" w:rsidP="00E561FD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52623B7F" w14:textId="77777777" w:rsidR="00FA5CC1" w:rsidRPr="00FA5CC1" w:rsidRDefault="00FA5CC1" w:rsidP="00E561FD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1D91522D" w14:textId="5D3C156E" w:rsidR="00FA5CC1" w:rsidRPr="00FA5CC1" w:rsidRDefault="00AB056F" w:rsidP="00E561FD">
            <w:pPr>
              <w:rPr>
                <w:rFonts w:ascii="Source Sans 3 Light" w:hAnsi="Source Sans 3 Light"/>
                <w:sz w:val="20"/>
                <w:szCs w:val="20"/>
              </w:rPr>
            </w:pPr>
            <w:r>
              <w:rPr>
                <w:rFonts w:ascii="Source Sans 3 Light" w:hAnsi="Source Sans 3 Light"/>
                <w:sz w:val="20"/>
                <w:szCs w:val="20"/>
              </w:rPr>
              <w:t xml:space="preserve">NHSL </w:t>
            </w:r>
            <w:r w:rsidR="00FA5CC1" w:rsidRPr="00FA5CC1">
              <w:rPr>
                <w:rFonts w:ascii="Source Sans 3 Light" w:hAnsi="Source Sans 3 Light"/>
                <w:sz w:val="20"/>
                <w:szCs w:val="20"/>
              </w:rPr>
              <w:t>R&amp;D reference</w:t>
            </w:r>
          </w:p>
        </w:tc>
        <w:tc>
          <w:tcPr>
            <w:tcW w:w="3118" w:type="dxa"/>
          </w:tcPr>
          <w:p w14:paraId="6B0A566C" w14:textId="77777777" w:rsidR="00FA5CC1" w:rsidRPr="00FA5CC1" w:rsidRDefault="00FA5CC1" w:rsidP="00E561FD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7E80A556" w14:textId="77777777" w:rsidR="00FA5CC1" w:rsidRDefault="00FA5CC1" w:rsidP="00FA5CC1">
      <w:pPr>
        <w:pStyle w:val="DocumentTitleA"/>
        <w:jc w:val="left"/>
      </w:pPr>
    </w:p>
    <w:tbl>
      <w:tblPr>
        <w:tblStyle w:val="TableGrid"/>
        <w:tblpPr w:leftFromText="180" w:rightFromText="180" w:vertAnchor="text" w:horzAnchor="margin" w:tblpXSpec="center" w:tblpY="187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1"/>
        <w:gridCol w:w="2269"/>
        <w:gridCol w:w="2127"/>
        <w:gridCol w:w="708"/>
        <w:gridCol w:w="1985"/>
        <w:gridCol w:w="992"/>
        <w:gridCol w:w="1559"/>
      </w:tblGrid>
      <w:tr w:rsidR="00FA5CC1" w:rsidRPr="00F04528" w14:paraId="75F43C13" w14:textId="77777777" w:rsidTr="00FA5CC1">
        <w:tc>
          <w:tcPr>
            <w:tcW w:w="4957" w:type="dxa"/>
            <w:gridSpan w:val="3"/>
            <w:shd w:val="clear" w:color="auto" w:fill="00325F"/>
          </w:tcPr>
          <w:p w14:paraId="791CDF0E" w14:textId="77777777" w:rsidR="00FA5CC1" w:rsidRPr="00FA5CC1" w:rsidRDefault="00FA5CC1" w:rsidP="00E561FD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FA5CC1">
              <w:rPr>
                <w:rFonts w:asciiTheme="minorHAnsi" w:hAnsiTheme="minorHAnsi" w:cstheme="minorHAnsi"/>
                <w:bCs/>
                <w:sz w:val="28"/>
                <w:szCs w:val="28"/>
              </w:rPr>
              <w:t>Visit Action Points</w:t>
            </w:r>
          </w:p>
        </w:tc>
        <w:tc>
          <w:tcPr>
            <w:tcW w:w="5244" w:type="dxa"/>
            <w:gridSpan w:val="4"/>
            <w:shd w:val="clear" w:color="auto" w:fill="F2F2F2" w:themeFill="background1" w:themeFillShade="F2"/>
          </w:tcPr>
          <w:p w14:paraId="63A61804" w14:textId="77777777" w:rsidR="00FA5CC1" w:rsidRPr="00FA5CC1" w:rsidRDefault="00FA5CC1" w:rsidP="00E561FD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FA5CC1">
              <w:rPr>
                <w:rFonts w:asciiTheme="minorHAnsi" w:hAnsiTheme="minorHAnsi" w:cstheme="minorHAnsi"/>
                <w:bCs/>
                <w:sz w:val="28"/>
                <w:szCs w:val="28"/>
              </w:rPr>
              <w:t>Action Completed?</w:t>
            </w:r>
          </w:p>
        </w:tc>
      </w:tr>
      <w:tr w:rsidR="00FA5CC1" w:rsidRPr="00F04528" w14:paraId="556781B0" w14:textId="77777777" w:rsidTr="00FA5CC1">
        <w:tc>
          <w:tcPr>
            <w:tcW w:w="2830" w:type="dxa"/>
            <w:gridSpan w:val="2"/>
            <w:shd w:val="clear" w:color="auto" w:fill="00325F"/>
            <w:vAlign w:val="center"/>
          </w:tcPr>
          <w:p w14:paraId="35B190F3" w14:textId="77777777" w:rsidR="00FA5CC1" w:rsidRPr="00FA5CC1" w:rsidRDefault="00FA5CC1" w:rsidP="00E561FD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A5C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Action </w:t>
            </w:r>
          </w:p>
        </w:tc>
        <w:tc>
          <w:tcPr>
            <w:tcW w:w="2127" w:type="dxa"/>
            <w:shd w:val="clear" w:color="auto" w:fill="00325F"/>
            <w:vAlign w:val="center"/>
          </w:tcPr>
          <w:p w14:paraId="7812916A" w14:textId="77777777" w:rsidR="00FA5CC1" w:rsidRPr="00FA5CC1" w:rsidRDefault="00FA5CC1" w:rsidP="00E561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2F2F2" w:themeFill="background1" w:themeFillShade="F2"/>
              </w:rPr>
            </w:pPr>
            <w:r w:rsidRPr="00FA5CC1">
              <w:rPr>
                <w:rFonts w:asciiTheme="minorHAnsi" w:hAnsiTheme="minorHAnsi" w:cstheme="minorHAnsi"/>
                <w:bCs/>
                <w:sz w:val="22"/>
                <w:szCs w:val="22"/>
              </w:rPr>
              <w:t>Responsible Person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B619939" w14:textId="77777777" w:rsidR="00FA5CC1" w:rsidRPr="00FA5CC1" w:rsidRDefault="00FA5CC1" w:rsidP="00E561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A5C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2F2F2" w:themeFill="background1" w:themeFillShade="F2"/>
              </w:rPr>
              <w:t>Yes</w:t>
            </w:r>
            <w:r w:rsidRPr="00FA5CC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FA5CC1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FA5CC1">
              <w:rPr>
                <w:rFonts w:asciiTheme="minorHAnsi" w:eastAsia="Wingdings 2" w:hAnsiTheme="minorHAnsi" w:cstheme="minorHAnsi"/>
                <w:bCs/>
                <w:sz w:val="22"/>
                <w:szCs w:val="22"/>
                <w:shd w:val="clear" w:color="auto" w:fill="F2F2F2" w:themeFill="background1" w:themeFillShade="F2"/>
              </w:rPr>
              <w:t>P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A401A83" w14:textId="77777777" w:rsidR="00FA5CC1" w:rsidRPr="00FA5CC1" w:rsidRDefault="00FA5CC1" w:rsidP="00E561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A5CC1">
              <w:rPr>
                <w:rFonts w:asciiTheme="minorHAnsi" w:hAnsiTheme="minorHAnsi" w:cstheme="minorHAnsi"/>
                <w:bCs/>
                <w:sz w:val="22"/>
                <w:szCs w:val="22"/>
              </w:rPr>
              <w:t>Completed by:</w:t>
            </w:r>
          </w:p>
          <w:p w14:paraId="384608B4" w14:textId="77777777" w:rsidR="00FA5CC1" w:rsidRPr="00FA5CC1" w:rsidRDefault="00FA5CC1" w:rsidP="00E561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A5C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Print name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1C8B78E" w14:textId="77777777" w:rsidR="00FA5CC1" w:rsidRPr="00FA5CC1" w:rsidRDefault="00FA5CC1" w:rsidP="00E561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A5CC1">
              <w:rPr>
                <w:rFonts w:asciiTheme="minorHAnsi" w:hAnsiTheme="minorHAnsi" w:cstheme="minorHAnsi"/>
                <w:bCs/>
                <w:sz w:val="22"/>
                <w:szCs w:val="22"/>
              </w:rPr>
              <w:t>Date</w:t>
            </w:r>
          </w:p>
          <w:p w14:paraId="3C36BE71" w14:textId="77777777" w:rsidR="00FA5CC1" w:rsidRPr="00FA5CC1" w:rsidRDefault="00FA5CC1" w:rsidP="00E561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A5C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DD/MMM/YYYY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B34D8A2" w14:textId="77777777" w:rsidR="00FA5CC1" w:rsidRPr="00FA5CC1" w:rsidRDefault="00FA5CC1" w:rsidP="00E561F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A5CC1">
              <w:rPr>
                <w:rFonts w:asciiTheme="minorHAnsi" w:hAnsiTheme="minorHAnsi" w:cstheme="minorHAnsi"/>
                <w:bCs/>
                <w:sz w:val="22"/>
                <w:szCs w:val="22"/>
              </w:rPr>
              <w:t>Evidence</w:t>
            </w:r>
          </w:p>
        </w:tc>
      </w:tr>
      <w:tr w:rsidR="00FA5CC1" w:rsidRPr="00F04528" w14:paraId="5F794405" w14:textId="77777777" w:rsidTr="00FA5CC1">
        <w:tc>
          <w:tcPr>
            <w:tcW w:w="561" w:type="dxa"/>
            <w:shd w:val="clear" w:color="auto" w:fill="F2F2F2" w:themeFill="background1" w:themeFillShade="F2"/>
            <w:vAlign w:val="center"/>
          </w:tcPr>
          <w:p w14:paraId="7EE717AC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61AAF">
              <w:rPr>
                <w:rFonts w:asciiTheme="minorHAnsi" w:hAnsiTheme="minorHAnsi" w:cstheme="minorHAnsi"/>
                <w:b/>
                <w:sz w:val="28"/>
                <w:szCs w:val="28"/>
              </w:rPr>
              <w:t>1.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0284206B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21DC50F6" w14:textId="77777777" w:rsidR="00FA5CC1" w:rsidRPr="00F04528" w:rsidRDefault="00FA5CC1" w:rsidP="00E561FD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1C1AA7AB" w14:textId="77777777" w:rsidR="00FA5CC1" w:rsidRPr="00F04528" w:rsidRDefault="00FA5CC1" w:rsidP="00E561FD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459EFB60" w14:textId="77777777" w:rsidR="00FA5CC1" w:rsidRPr="00F04528" w:rsidRDefault="00FA5CC1" w:rsidP="00E561FD">
            <w:pPr>
              <w:jc w:val="center"/>
              <w:rPr>
                <w:rFonts w:ascii="Verdana" w:hAnsi="Verdana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F1E6AD0" w14:textId="77777777" w:rsidR="00FA5CC1" w:rsidRPr="00F04528" w:rsidRDefault="00FA5CC1" w:rsidP="00E561F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CF49EB4" w14:textId="77777777" w:rsidR="00FA5CC1" w:rsidRPr="00F04528" w:rsidRDefault="00FA5CC1" w:rsidP="00E561FD">
            <w:pPr>
              <w:jc w:val="center"/>
              <w:rPr>
                <w:rFonts w:ascii="Verdana" w:hAnsi="Verdana"/>
              </w:rPr>
            </w:pPr>
          </w:p>
        </w:tc>
      </w:tr>
      <w:tr w:rsidR="00FA5CC1" w:rsidRPr="00F04528" w14:paraId="0055CD6C" w14:textId="77777777" w:rsidTr="00FA5CC1">
        <w:tc>
          <w:tcPr>
            <w:tcW w:w="561" w:type="dxa"/>
            <w:shd w:val="clear" w:color="auto" w:fill="auto"/>
            <w:vAlign w:val="center"/>
          </w:tcPr>
          <w:p w14:paraId="4A334B7B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14:paraId="2CE39B74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32CF8EF4" w14:textId="77777777" w:rsidR="00FA5CC1" w:rsidRPr="00F04528" w:rsidRDefault="00FA5CC1" w:rsidP="00E561FD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5FABEA00" w14:textId="77777777" w:rsidR="00FA5CC1" w:rsidRPr="00F04528" w:rsidRDefault="00FA5CC1" w:rsidP="00E561FD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613CE727" w14:textId="77777777" w:rsidR="00FA5CC1" w:rsidRPr="00F04528" w:rsidRDefault="00FA5CC1" w:rsidP="00E561FD">
            <w:pPr>
              <w:jc w:val="center"/>
              <w:rPr>
                <w:rFonts w:ascii="Verdana" w:hAnsi="Verdana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</w:tcPr>
          <w:p w14:paraId="787CA53F" w14:textId="77777777" w:rsidR="00FA5CC1" w:rsidRPr="00F04528" w:rsidRDefault="00FA5CC1" w:rsidP="00E561F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59" w:type="dxa"/>
          </w:tcPr>
          <w:p w14:paraId="60DC592C" w14:textId="77777777" w:rsidR="00FA5CC1" w:rsidRPr="00F04528" w:rsidRDefault="00FA5CC1" w:rsidP="00E561FD">
            <w:pPr>
              <w:jc w:val="center"/>
              <w:rPr>
                <w:rFonts w:ascii="Verdana" w:hAnsi="Verdana"/>
              </w:rPr>
            </w:pPr>
          </w:p>
        </w:tc>
      </w:tr>
      <w:tr w:rsidR="00FA5CC1" w:rsidRPr="00F04528" w14:paraId="25214647" w14:textId="77777777" w:rsidTr="00FA5CC1">
        <w:tc>
          <w:tcPr>
            <w:tcW w:w="561" w:type="dxa"/>
            <w:shd w:val="clear" w:color="auto" w:fill="F2F2F2" w:themeFill="background1" w:themeFillShade="F2"/>
            <w:vAlign w:val="center"/>
          </w:tcPr>
          <w:p w14:paraId="76B652F1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61AAF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4B98D5EC" w14:textId="77777777" w:rsidR="00FA5CC1" w:rsidRPr="00661AAF" w:rsidRDefault="00FA5CC1" w:rsidP="00E561FD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41539607" w14:textId="77777777" w:rsidR="00FA5CC1" w:rsidRPr="00F04528" w:rsidRDefault="00FA5CC1" w:rsidP="00E561FD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3EAF5579" w14:textId="77777777" w:rsidR="00FA5CC1" w:rsidRPr="00F04528" w:rsidRDefault="00FA5CC1" w:rsidP="00E561FD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676ECF02" w14:textId="77777777" w:rsidR="00FA5CC1" w:rsidRPr="00F04528" w:rsidRDefault="00FA5CC1" w:rsidP="00E561FD">
            <w:pPr>
              <w:jc w:val="center"/>
              <w:rPr>
                <w:rFonts w:ascii="Verdana" w:hAnsi="Verdana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1086794" w14:textId="77777777" w:rsidR="00FA5CC1" w:rsidRPr="00F04528" w:rsidRDefault="00FA5CC1" w:rsidP="00E561F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5A7A692A" w14:textId="77777777" w:rsidR="00FA5CC1" w:rsidRPr="00F04528" w:rsidRDefault="00FA5CC1" w:rsidP="00E561FD">
            <w:pPr>
              <w:jc w:val="center"/>
              <w:rPr>
                <w:rFonts w:ascii="Verdana" w:hAnsi="Verdana"/>
              </w:rPr>
            </w:pPr>
          </w:p>
        </w:tc>
      </w:tr>
      <w:tr w:rsidR="00FA5CC1" w:rsidRPr="00F04528" w14:paraId="4DB46E33" w14:textId="77777777" w:rsidTr="00FA5CC1">
        <w:tc>
          <w:tcPr>
            <w:tcW w:w="561" w:type="dxa"/>
            <w:vAlign w:val="center"/>
          </w:tcPr>
          <w:p w14:paraId="0891D95A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5E4C1714" w14:textId="77777777" w:rsidR="00FA5CC1" w:rsidRPr="00661AAF" w:rsidRDefault="00FA5CC1" w:rsidP="00E561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281E3BC0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2AE6F44A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793695EB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3E224CCF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E98587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FA5CC1" w:rsidRPr="00F04528" w14:paraId="5C4F2B1D" w14:textId="77777777" w:rsidTr="00FA5CC1">
        <w:tc>
          <w:tcPr>
            <w:tcW w:w="561" w:type="dxa"/>
            <w:shd w:val="clear" w:color="auto" w:fill="F2F2F2" w:themeFill="background1" w:themeFillShade="F2"/>
            <w:vAlign w:val="center"/>
          </w:tcPr>
          <w:p w14:paraId="1DF4726C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61AAF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45D64F2F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49A88F85" w14:textId="77777777" w:rsidR="00FA5CC1" w:rsidRPr="00F04528" w:rsidRDefault="00FA5CC1" w:rsidP="00E561FD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6296CC2A" w14:textId="77777777" w:rsidR="00FA5CC1" w:rsidRPr="00F04528" w:rsidRDefault="00FA5CC1" w:rsidP="00E561FD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4E2341D8" w14:textId="77777777" w:rsidR="00FA5CC1" w:rsidRPr="00F04528" w:rsidRDefault="00FA5CC1" w:rsidP="00E561FD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9A1EC76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3F9416A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FA5CC1" w:rsidRPr="00F04528" w14:paraId="14FE9449" w14:textId="77777777" w:rsidTr="00FA5CC1">
        <w:tc>
          <w:tcPr>
            <w:tcW w:w="561" w:type="dxa"/>
            <w:vAlign w:val="center"/>
          </w:tcPr>
          <w:p w14:paraId="6435ECCC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03CA3238" w14:textId="77777777" w:rsidR="00FA5CC1" w:rsidRPr="00661AAF" w:rsidRDefault="00FA5CC1" w:rsidP="00E561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7EF5353A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2007FCB1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6D75C746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A6AB261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A4A0715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FA5CC1" w:rsidRPr="00F04528" w14:paraId="0A36B16A" w14:textId="77777777" w:rsidTr="00FA5CC1">
        <w:tc>
          <w:tcPr>
            <w:tcW w:w="561" w:type="dxa"/>
            <w:shd w:val="clear" w:color="auto" w:fill="F2F2F2" w:themeFill="background1" w:themeFillShade="F2"/>
            <w:vAlign w:val="center"/>
          </w:tcPr>
          <w:p w14:paraId="058B7E54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61AAF">
              <w:rPr>
                <w:rFonts w:asciiTheme="minorHAnsi" w:hAnsiTheme="minorHAnsi" w:cstheme="minorHAnsi"/>
                <w:b/>
                <w:sz w:val="28"/>
                <w:szCs w:val="28"/>
              </w:rPr>
              <w:t>4.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537A0CC5" w14:textId="77777777" w:rsidR="00FA5CC1" w:rsidRPr="00661AAF" w:rsidRDefault="00FA5CC1" w:rsidP="00E561FD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0C48BA83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5D27D801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5C9682D7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5266233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C920E2C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FA5CC1" w:rsidRPr="00F04528" w14:paraId="0F7C53E1" w14:textId="77777777" w:rsidTr="00FA5CC1">
        <w:tc>
          <w:tcPr>
            <w:tcW w:w="561" w:type="dxa"/>
            <w:vAlign w:val="center"/>
          </w:tcPr>
          <w:p w14:paraId="6F40D3B2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2506499A" w14:textId="77777777" w:rsidR="00FA5CC1" w:rsidRPr="00661AAF" w:rsidRDefault="00FA5CC1" w:rsidP="00E561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7D426F2F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78B060E5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21823717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1B88379D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CA35BC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FA5CC1" w:rsidRPr="00F04528" w14:paraId="2D14A312" w14:textId="77777777" w:rsidTr="00FA5CC1">
        <w:tc>
          <w:tcPr>
            <w:tcW w:w="561" w:type="dxa"/>
            <w:shd w:val="clear" w:color="auto" w:fill="F2F2F2" w:themeFill="background1" w:themeFillShade="F2"/>
            <w:vAlign w:val="center"/>
          </w:tcPr>
          <w:p w14:paraId="2FAA8567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61AAF">
              <w:rPr>
                <w:rFonts w:asciiTheme="minorHAnsi" w:hAnsiTheme="minorHAnsi" w:cstheme="minorHAnsi"/>
                <w:b/>
                <w:sz w:val="28"/>
                <w:szCs w:val="28"/>
              </w:rPr>
              <w:t>5.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3BCC8FC5" w14:textId="77777777" w:rsidR="00FA5CC1" w:rsidRPr="00661AAF" w:rsidRDefault="00FA5CC1" w:rsidP="00E561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31B439C1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6A187C00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4859F280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DB904EC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DFEA533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FA5CC1" w:rsidRPr="00F04528" w14:paraId="782AD71D" w14:textId="77777777" w:rsidTr="00FA5CC1">
        <w:tc>
          <w:tcPr>
            <w:tcW w:w="561" w:type="dxa"/>
            <w:vAlign w:val="center"/>
          </w:tcPr>
          <w:p w14:paraId="0BC0A1AA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7806AC1B" w14:textId="77777777" w:rsidR="00FA5CC1" w:rsidRPr="00661AAF" w:rsidRDefault="00FA5CC1" w:rsidP="00E561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33056E3D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7262D952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553823B6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65BEDFF2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A23728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FA5CC1" w:rsidRPr="00F04528" w14:paraId="65CA0D43" w14:textId="77777777" w:rsidTr="00FA5CC1">
        <w:tc>
          <w:tcPr>
            <w:tcW w:w="561" w:type="dxa"/>
            <w:shd w:val="clear" w:color="auto" w:fill="F2F2F2" w:themeFill="background1" w:themeFillShade="F2"/>
            <w:vAlign w:val="center"/>
          </w:tcPr>
          <w:p w14:paraId="1E8B6EB8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61AAF">
              <w:rPr>
                <w:rFonts w:asciiTheme="minorHAnsi" w:hAnsiTheme="minorHAnsi" w:cstheme="minorHAnsi"/>
                <w:b/>
                <w:sz w:val="28"/>
                <w:szCs w:val="28"/>
              </w:rPr>
              <w:t>6.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662353FF" w14:textId="77777777" w:rsidR="00FA5CC1" w:rsidRPr="00661AAF" w:rsidRDefault="00FA5CC1" w:rsidP="00E561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745A3E97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452028B5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7DC67959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22A441E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6A84053E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FA5CC1" w:rsidRPr="00F04528" w14:paraId="452BFC6C" w14:textId="77777777" w:rsidTr="00FA5CC1">
        <w:tc>
          <w:tcPr>
            <w:tcW w:w="561" w:type="dxa"/>
            <w:vAlign w:val="center"/>
          </w:tcPr>
          <w:p w14:paraId="136BB935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26ACCF04" w14:textId="77777777" w:rsidR="00FA5CC1" w:rsidRPr="00661AAF" w:rsidRDefault="00FA5CC1" w:rsidP="00E561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4E8E9F19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507A6955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0327C743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813FF9A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417B82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FA5CC1" w:rsidRPr="00F04528" w14:paraId="560FFB9B" w14:textId="77777777" w:rsidTr="00FA5CC1">
        <w:tc>
          <w:tcPr>
            <w:tcW w:w="561" w:type="dxa"/>
            <w:shd w:val="clear" w:color="auto" w:fill="F2F2F2" w:themeFill="background1" w:themeFillShade="F2"/>
            <w:vAlign w:val="center"/>
          </w:tcPr>
          <w:p w14:paraId="437F9F0A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61AAF">
              <w:rPr>
                <w:rFonts w:asciiTheme="minorHAnsi" w:hAnsiTheme="minorHAnsi" w:cstheme="minorHAnsi"/>
                <w:b/>
                <w:sz w:val="28"/>
                <w:szCs w:val="28"/>
              </w:rPr>
              <w:t>7.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12051A61" w14:textId="77777777" w:rsidR="00FA5CC1" w:rsidRPr="00661AAF" w:rsidRDefault="00FA5CC1" w:rsidP="00E561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68D1A33F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4D70A7F0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75E78C48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EFDAE27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50EDBB7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FA5CC1" w:rsidRPr="00F04528" w14:paraId="42FA511A" w14:textId="77777777" w:rsidTr="00FA5CC1">
        <w:tc>
          <w:tcPr>
            <w:tcW w:w="561" w:type="dxa"/>
            <w:vAlign w:val="center"/>
          </w:tcPr>
          <w:p w14:paraId="3E345A87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7981B220" w14:textId="77777777" w:rsidR="00FA5CC1" w:rsidRPr="00661AAF" w:rsidRDefault="00FA5CC1" w:rsidP="00E561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7F9B6198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06FBFAAF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0BCCC5CC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9CCDBC1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17613D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FA5CC1" w:rsidRPr="00F04528" w14:paraId="338517AE" w14:textId="77777777" w:rsidTr="00FA5CC1">
        <w:tc>
          <w:tcPr>
            <w:tcW w:w="561" w:type="dxa"/>
            <w:shd w:val="clear" w:color="auto" w:fill="F2F2F2" w:themeFill="background1" w:themeFillShade="F2"/>
            <w:vAlign w:val="center"/>
          </w:tcPr>
          <w:p w14:paraId="18063A86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61AAF">
              <w:rPr>
                <w:rFonts w:asciiTheme="minorHAnsi" w:hAnsiTheme="minorHAnsi" w:cstheme="minorHAnsi"/>
                <w:b/>
                <w:sz w:val="28"/>
                <w:szCs w:val="28"/>
              </w:rPr>
              <w:t>8.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41FFE59F" w14:textId="77777777" w:rsidR="00FA5CC1" w:rsidRPr="00661AAF" w:rsidRDefault="00FA5CC1" w:rsidP="00E561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1118CE6B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7FB3A78C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2A2FAD68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21C38E4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0FBF2898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FA5CC1" w:rsidRPr="00F04528" w14:paraId="36415D3B" w14:textId="77777777" w:rsidTr="00FA5CC1">
        <w:tc>
          <w:tcPr>
            <w:tcW w:w="561" w:type="dxa"/>
            <w:vAlign w:val="center"/>
          </w:tcPr>
          <w:p w14:paraId="13EA2B21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19855E51" w14:textId="77777777" w:rsidR="00FA5CC1" w:rsidRPr="00661AAF" w:rsidRDefault="00FA5CC1" w:rsidP="00E561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2C800E49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47B0DD96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67319FE0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5CF5327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B5E5E5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FA5CC1" w:rsidRPr="00F04528" w14:paraId="2F62C239" w14:textId="77777777" w:rsidTr="00FA5CC1">
        <w:tc>
          <w:tcPr>
            <w:tcW w:w="561" w:type="dxa"/>
            <w:shd w:val="clear" w:color="auto" w:fill="F2F2F2" w:themeFill="background1" w:themeFillShade="F2"/>
            <w:vAlign w:val="center"/>
          </w:tcPr>
          <w:p w14:paraId="04A26E83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61AAF">
              <w:rPr>
                <w:rFonts w:asciiTheme="minorHAnsi" w:hAnsiTheme="minorHAnsi" w:cstheme="minorHAnsi"/>
                <w:b/>
                <w:sz w:val="28"/>
                <w:szCs w:val="28"/>
              </w:rPr>
              <w:t>9.</w:t>
            </w:r>
          </w:p>
        </w:tc>
        <w:tc>
          <w:tcPr>
            <w:tcW w:w="2269" w:type="dxa"/>
            <w:shd w:val="clear" w:color="auto" w:fill="F2F2F2" w:themeFill="background1" w:themeFillShade="F2"/>
          </w:tcPr>
          <w:p w14:paraId="66765567" w14:textId="77777777" w:rsidR="00FA5CC1" w:rsidRPr="00661AAF" w:rsidRDefault="00FA5CC1" w:rsidP="00E561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64B74B00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66C51F22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334836EA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46F877F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5AE00D4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  <w:tr w:rsidR="00FA5CC1" w:rsidRPr="00F04528" w14:paraId="7E012ED5" w14:textId="77777777" w:rsidTr="00FA5CC1">
        <w:tc>
          <w:tcPr>
            <w:tcW w:w="561" w:type="dxa"/>
            <w:vAlign w:val="center"/>
          </w:tcPr>
          <w:p w14:paraId="7AC1CC43" w14:textId="77777777" w:rsidR="00FA5CC1" w:rsidRPr="00661AAF" w:rsidRDefault="00FA5CC1" w:rsidP="00E561F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77C61215" w14:textId="77777777" w:rsidR="00FA5CC1" w:rsidRPr="00661AAF" w:rsidRDefault="00FA5CC1" w:rsidP="00E561FD">
            <w:pPr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14:paraId="04B0B7A1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14:paraId="0A8142AE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1BE7C09D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4D511BE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165D2C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</w:tc>
      </w:tr>
    </w:tbl>
    <w:p w14:paraId="1E2D536E" w14:textId="77777777" w:rsidR="00FA5CC1" w:rsidRDefault="00FA5CC1" w:rsidP="00CE2274">
      <w:pPr>
        <w:pStyle w:val="DocumentTitleA"/>
      </w:pPr>
    </w:p>
    <w:p w14:paraId="2C1FA5C7" w14:textId="77777777" w:rsidR="00FA5CC1" w:rsidRDefault="00FA5CC1" w:rsidP="00CE2274">
      <w:pPr>
        <w:pStyle w:val="DocumentTitleA"/>
      </w:pP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9498"/>
      </w:tblGrid>
      <w:tr w:rsidR="00FA5CC1" w:rsidRPr="00DC43C3" w14:paraId="40DE2814" w14:textId="77777777" w:rsidTr="00FA5CC1">
        <w:tc>
          <w:tcPr>
            <w:tcW w:w="9498" w:type="dxa"/>
            <w:shd w:val="clear" w:color="auto" w:fill="00325F"/>
          </w:tcPr>
          <w:p w14:paraId="74998708" w14:textId="77777777" w:rsidR="00FA5CC1" w:rsidRPr="00FA5CC1" w:rsidRDefault="00FA5CC1" w:rsidP="00FA5CC1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FA5CC1">
              <w:rPr>
                <w:rFonts w:asciiTheme="minorHAnsi" w:hAnsiTheme="minorHAnsi" w:cstheme="minorHAnsi"/>
                <w:bCs/>
                <w:sz w:val="28"/>
                <w:szCs w:val="28"/>
              </w:rPr>
              <w:t>Comments (Incomplete Actions/ Discrepancies)</w:t>
            </w:r>
          </w:p>
        </w:tc>
      </w:tr>
      <w:tr w:rsidR="00FA5CC1" w:rsidRPr="00F04528" w14:paraId="126A1278" w14:textId="77777777" w:rsidTr="00E561FD">
        <w:trPr>
          <w:trHeight w:val="545"/>
        </w:trPr>
        <w:tc>
          <w:tcPr>
            <w:tcW w:w="9498" w:type="dxa"/>
          </w:tcPr>
          <w:p w14:paraId="25B46FF1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</w:rPr>
            </w:pPr>
          </w:p>
          <w:p w14:paraId="163740E0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</w:rPr>
            </w:pPr>
          </w:p>
          <w:p w14:paraId="60C0A06C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</w:rPr>
            </w:pPr>
          </w:p>
          <w:p w14:paraId="58D74146" w14:textId="77777777" w:rsidR="00FA5CC1" w:rsidRDefault="00FA5CC1" w:rsidP="00E561FD">
            <w:pPr>
              <w:jc w:val="both"/>
              <w:rPr>
                <w:rFonts w:ascii="Verdana" w:hAnsi="Verdana"/>
                <w:b/>
              </w:rPr>
            </w:pPr>
          </w:p>
          <w:p w14:paraId="54F005CD" w14:textId="77777777" w:rsidR="00FA5CC1" w:rsidRDefault="00FA5CC1" w:rsidP="00E561FD">
            <w:pPr>
              <w:jc w:val="both"/>
              <w:rPr>
                <w:rFonts w:ascii="Verdana" w:hAnsi="Verdana"/>
                <w:b/>
              </w:rPr>
            </w:pPr>
          </w:p>
          <w:p w14:paraId="171B6E7B" w14:textId="77777777" w:rsidR="00FA5CC1" w:rsidRPr="00F04528" w:rsidRDefault="00FA5CC1" w:rsidP="00E561FD">
            <w:pPr>
              <w:jc w:val="both"/>
              <w:rPr>
                <w:rFonts w:ascii="Verdana" w:hAnsi="Verdana"/>
                <w:b/>
              </w:rPr>
            </w:pPr>
          </w:p>
        </w:tc>
      </w:tr>
    </w:tbl>
    <w:p w14:paraId="698C39E2" w14:textId="77777777" w:rsidR="00FA5CC1" w:rsidRDefault="00FA5CC1" w:rsidP="00CE2274">
      <w:pPr>
        <w:pStyle w:val="DocumentTitleA"/>
      </w:pPr>
    </w:p>
    <w:sectPr w:rsidR="00FA5CC1" w:rsidSect="00BA5C1A">
      <w:headerReference w:type="default" r:id="rId11"/>
      <w:footerReference w:type="even" r:id="rId12"/>
      <w:footerReference w:type="default" r:id="rId13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0E976" w14:textId="77777777" w:rsidR="00D67BAB" w:rsidRDefault="00D67BAB">
      <w:r>
        <w:separator/>
      </w:r>
    </w:p>
  </w:endnote>
  <w:endnote w:type="continuationSeparator" w:id="0">
    <w:p w14:paraId="6295CCE6" w14:textId="77777777" w:rsidR="00D67BAB" w:rsidRDefault="00D6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altName w:val="Cambria Math"/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EBF8AD" w14:textId="2740C721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B056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31F9FB49" w:rsidR="006E6AE2" w:rsidRPr="006E6AE2" w:rsidRDefault="006E6AE2" w:rsidP="006E6AE2">
        <w:pPr>
          <w:framePr w:w="640" w:wrap="none" w:vAnchor="text" w:hAnchor="page" w:x="10081" w:y="-654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="00AB056F">
          <w:rPr>
            <w:rFonts w:ascii="Calibri Light" w:eastAsia="Aptos" w:hAnsi="Calibri Light" w:cs="Calibri Light"/>
            <w:b/>
            <w:bCs/>
            <w:noProof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079F5C6D" w:rsidR="008B0E17" w:rsidRDefault="003A757D" w:rsidP="009C7228">
    <w:pPr>
      <w:pStyle w:val="Footer"/>
      <w:ind w:right="3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3C0F6529">
              <wp:simplePos x="0" y="0"/>
              <wp:positionH relativeFrom="column">
                <wp:posOffset>-20880</wp:posOffset>
              </wp:positionH>
              <wp:positionV relativeFrom="paragraph">
                <wp:posOffset>-192518</wp:posOffset>
              </wp:positionV>
              <wp:extent cx="3611880" cy="570368"/>
              <wp:effectExtent l="0" t="0" r="0" b="127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703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C7B4B8" w14:textId="12A2FA62" w:rsidR="003A757D" w:rsidRPr="003A757D" w:rsidRDefault="003A757D" w:rsidP="003A757D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15CFC7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1.65pt;margin-top:-15.15pt;width:284.4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76FwIAACwEAAAOAAAAZHJzL2Uyb0RvYy54bWysU8lu2zAQvRfoPxC815K8xTEsB24CFwWM&#10;JIBT5ExTpCWA4rAkbcn9+g4peUHaU9ELNcMZzfLe4+KhrRU5Cusq0DnNBiklQnMoKr3P6Y+39ZcZ&#10;Jc4zXTAFWuT0JBx9WH7+tGjMXAyhBFUIS7CIdvPG5LT03syTxPFS1MwNwAiNQQm2Zh5du08Kyxqs&#10;XqtkmKbTpAFbGAtcOIe3T12QLmN9KQX3L1I64YnKKc7m42njuQtnslyw+d4yU1a8H4P9wxQ1qzQ2&#10;vZR6Yp6Rg63+KFVX3IID6Qcc6gSkrLiIO+A2Wfphm23JjIi7IDjOXGBy/68sfz5uzaslvv0KLRIY&#10;AGmMmzu8DPu00tbhi5MSjCOEpwtsovWE4+VommWzGYY4xiZ36Wg6C2WS69/GOv9NQE2CkVOLtES0&#10;2HHjfJd6TgnNNKwrpSI1SpMmp9PRJI0/XCJYXGnscZ01WL7dtf0COyhOuJeFjnJn+LrC5hvm/Cuz&#10;yDHOi7r1L3hIBdgEeouSEuyvv92HfIQeo5Q0qJmcup8HZgUl6rtGUu6z8TiILDrjyd0QHXsb2d1G&#10;9KF+BJRlhi/E8GiGfK/OprRQv6O8V6Erhpjm2Dun/mw++k7J+Dy4WK1iEsrKML/RW8ND6QBngPat&#10;fWfW9Ph7ZO4Zzupi8w80dLkdEauDB1lFjgLAHao97ijJyHL/fILmb/2YdX3ky98AAAD//wMAUEsD&#10;BBQABgAIAAAAIQA5hxlb4AAAAAkBAAAPAAAAZHJzL2Rvd25yZXYueG1sTI9Bb8IwDIXvk/YfIk/a&#10;DdKBglhpilAlNGnaDjAuu6WNaSsap2sCdPv1M6ft5Gf56fl72Xp0nbjgEFpPGp6mCQikytuWag2H&#10;j+1kCSJEQ9Z0nlDDNwZY5/d3mUmtv9IOL/tYCw6hkBoNTYx9KmWoGnQmTH2PxLejH5yJvA61tIO5&#10;crjr5CxJFtKZlvhDY3osGqxO+7PT8Fps382unLnlT1e8vB03/dfhU2n9+DBuViAijvHPDDd8Roec&#10;mUp/JhtEp2Eyn7PzNhMWbFALpUCULJ4VyDyT/xvkvwAAAP//AwBQSwECLQAUAAYACAAAACEAtoM4&#10;kv4AAADhAQAAEwAAAAAAAAAAAAAAAAAAAAAAW0NvbnRlbnRfVHlwZXNdLnhtbFBLAQItABQABgAI&#10;AAAAIQA4/SH/1gAAAJQBAAALAAAAAAAAAAAAAAAAAC8BAABfcmVscy8ucmVsc1BLAQItABQABgAI&#10;AAAAIQA0cj76FwIAACwEAAAOAAAAAAAAAAAAAAAAAC4CAABkcnMvZTJvRG9jLnhtbFBLAQItABQA&#10;BgAIAAAAIQA5hxlb4AAAAAkBAAAPAAAAAAAAAAAAAAAAAHEEAABkcnMvZG93bnJldi54bWxQSwUG&#10;AAAAAAQABADzAAAAfgUAAAAA&#10;" filled="f" stroked="f" strokeweight=".5pt">
              <v:textbox>
                <w:txbxContent>
                  <w:p w14:paraId="6DC7B4B8" w14:textId="12A2FA62" w:rsidR="003A757D" w:rsidRPr="003A757D" w:rsidRDefault="003A757D" w:rsidP="003A757D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C369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60202B50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1131DA49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022A7F">
                            <w:t>CM002</w:t>
                          </w:r>
                          <w:r w:rsidR="00FA5CC1">
                            <w:t>-T03</w:t>
                          </w:r>
                          <w:r w:rsidR="000C369F">
                            <w:t xml:space="preserve"> v</w:t>
                          </w:r>
                          <w:r w:rsidR="004D2F25">
                            <w:t>4</w:t>
                          </w:r>
                          <w:r w:rsidR="000C369F">
                            <w:t>.0</w:t>
                          </w:r>
                          <w:r w:rsidR="000C369F">
                            <w:br/>
                            <w:t xml:space="preserve">Effective Date: </w:t>
                          </w:r>
                          <w:r w:rsidR="006B49A6">
                            <w:t xml:space="preserve"> </w:t>
                          </w:r>
                          <w:r w:rsidR="004D2F25">
                            <w:t>28 APR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F42ACCA" id="_x0000_s1027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dTGA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Hp/M7lDF0ffeDIdo41psstr63z4JqAh0SipQ1oSWmy/&#10;8qEPPYXEYgaWSutEjTakLentzSRPD84eTK4N1rj0Gq3QbTqiqqs5NlAdcDwHPfPe8qXCHlbMh1fm&#10;kGpsG+UbXnCRGrAWHC1KanC//nYf45EB9FLSonRK6n/umBOU6O8GubkfjsdRa+kwntyN8OCuPZtr&#10;j9k1j4DqHOJHsTyZMT7okykdNO+o8kWsii5mONYuaTiZj6EXNP4SLhaLFITqsiyszNrymDqiGhF+&#10;696Zs0caAhL4DCeRseIDG31sz8diF0CqRFXEuUf1CD8qM5F9/EVR+tfnFHX56/PfAAAA//8DAFBL&#10;AwQUAAYACAAAACEAb1ugneIAAAAKAQAADwAAAGRycy9kb3ducmV2LnhtbEyPwU7DMBBE70j8g7VI&#10;3FqH0BQrxKmqSBUSgkNLL9yceJtE2OsQu23o1+Oe4Liap5m3xWqyhp1w9L0jCQ/zBBhS43RPrYT9&#10;x2YmgPmgSCvjCCX8oIdVeXtTqFy7M23xtAstiyXkcyWhC2HIOfdNh1b5uRuQYnZwo1UhnmPL9ajO&#10;sdwanibJklvVU1zo1IBVh83X7mglvFabd7WtUysupnp5O6yH7/1nJuX93bR+BhZwCn8wXPWjOpTR&#10;qXZH0p4ZCZlIFxGVMEtFBiwSQiRLYLWExeMT8LLg/18ofwEAAP//AwBQSwECLQAUAAYACAAAACEA&#10;toM4kv4AAADhAQAAEwAAAAAAAAAAAAAAAAAAAAAAW0NvbnRlbnRfVHlwZXNdLnhtbFBLAQItABQA&#10;BgAIAAAAIQA4/SH/1gAAAJQBAAALAAAAAAAAAAAAAAAAAC8BAABfcmVscy8ucmVsc1BLAQItABQA&#10;BgAIAAAAIQCwL5dTGAIAADMEAAAOAAAAAAAAAAAAAAAAAC4CAABkcnMvZTJvRG9jLnhtbFBLAQIt&#10;ABQABgAIAAAAIQBvW6Cd4gAAAAoBAAAPAAAAAAAAAAAAAAAAAHIEAABkcnMvZG93bnJldi54bWxQ&#10;SwUGAAAAAAQABADzAAAAgQUAAAAA&#10;" filled="f" stroked="f" strokeweight=".5pt">
              <v:textbox>
                <w:txbxContent>
                  <w:p w14:paraId="294010B0" w14:textId="1131DA49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022A7F">
                      <w:t>CM002</w:t>
                    </w:r>
                    <w:r w:rsidR="00FA5CC1">
                      <w:t>-T03</w:t>
                    </w:r>
                    <w:r w:rsidR="000C369F">
                      <w:t xml:space="preserve"> v</w:t>
                    </w:r>
                    <w:r w:rsidR="004D2F25">
                      <w:t>4</w:t>
                    </w:r>
                    <w:r w:rsidR="000C369F">
                      <w:t>.0</w:t>
                    </w:r>
                    <w:r w:rsidR="000C369F">
                      <w:br/>
                      <w:t xml:space="preserve">Effective Date: </w:t>
                    </w:r>
                    <w:r w:rsidR="006B49A6">
                      <w:t xml:space="preserve"> </w:t>
                    </w:r>
                    <w:r w:rsidR="004D2F25">
                      <w:t>28 APR 2026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 xmlns:w16du="http://schemas.microsoft.com/office/word/2023/wordml/word16du">
          <w:pict w14:anchorId="1B0B4A15"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8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6B428CF7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C95BB" w14:textId="77777777" w:rsidR="00D67BAB" w:rsidRDefault="00D67BAB">
      <w:r>
        <w:separator/>
      </w:r>
    </w:p>
  </w:footnote>
  <w:footnote w:type="continuationSeparator" w:id="0">
    <w:p w14:paraId="1222AA18" w14:textId="77777777" w:rsidR="00D67BAB" w:rsidRDefault="00D67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<w:pict w14:anchorId="5EC03025"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<w:pict w14:anchorId="7E31AD20"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du="http://schemas.microsoft.com/office/word/2023/wordml/word16du">
          <w:pict w14:anchorId="099EEB55"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  <w:lang w:eastAsia="en-GB"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3B09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B42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B70AE6"/>
    <w:multiLevelType w:val="hybridMultilevel"/>
    <w:tmpl w:val="A9189CB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C1303"/>
    <w:multiLevelType w:val="hybridMultilevel"/>
    <w:tmpl w:val="B1DCE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475436"/>
    <w:multiLevelType w:val="hybridMultilevel"/>
    <w:tmpl w:val="C3E84B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414190"/>
    <w:multiLevelType w:val="hybridMultilevel"/>
    <w:tmpl w:val="C0D89D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AE5A4B"/>
    <w:multiLevelType w:val="hybridMultilevel"/>
    <w:tmpl w:val="5A58408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390EDA"/>
    <w:multiLevelType w:val="hybridMultilevel"/>
    <w:tmpl w:val="EC08856A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32F9D"/>
    <w:multiLevelType w:val="hybridMultilevel"/>
    <w:tmpl w:val="C65418BE"/>
    <w:lvl w:ilvl="0" w:tplc="5002C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7C10FA"/>
    <w:multiLevelType w:val="multilevel"/>
    <w:tmpl w:val="7A5EF8E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693311A"/>
    <w:multiLevelType w:val="hybridMultilevel"/>
    <w:tmpl w:val="CC648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065698"/>
    <w:multiLevelType w:val="hybridMultilevel"/>
    <w:tmpl w:val="85B85D0E"/>
    <w:lvl w:ilvl="0" w:tplc="7E2248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2CE4"/>
    <w:multiLevelType w:val="multilevel"/>
    <w:tmpl w:val="E82A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188F6BEA"/>
    <w:multiLevelType w:val="hybridMultilevel"/>
    <w:tmpl w:val="DC7AD4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27E75D3"/>
    <w:multiLevelType w:val="hybridMultilevel"/>
    <w:tmpl w:val="24ECE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B37349"/>
    <w:multiLevelType w:val="hybridMultilevel"/>
    <w:tmpl w:val="2F067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5AF653F"/>
    <w:multiLevelType w:val="hybridMultilevel"/>
    <w:tmpl w:val="01B6F5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9C714A"/>
    <w:multiLevelType w:val="hybridMultilevel"/>
    <w:tmpl w:val="D4100E8E"/>
    <w:lvl w:ilvl="0" w:tplc="E1D09C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0" w15:restartNumberingAfterBreak="0">
    <w:nsid w:val="2A8F7634"/>
    <w:multiLevelType w:val="hybridMultilevel"/>
    <w:tmpl w:val="C3041A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AAE0AE4"/>
    <w:multiLevelType w:val="hybridMultilevel"/>
    <w:tmpl w:val="ED08FC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732847"/>
    <w:multiLevelType w:val="hybridMultilevel"/>
    <w:tmpl w:val="F2A2DCA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25" w15:restartNumberingAfterBreak="0">
    <w:nsid w:val="3C12392C"/>
    <w:multiLevelType w:val="hybridMultilevel"/>
    <w:tmpl w:val="2982C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DC85F21"/>
    <w:multiLevelType w:val="multilevel"/>
    <w:tmpl w:val="820A2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037382A"/>
    <w:multiLevelType w:val="hybridMultilevel"/>
    <w:tmpl w:val="BFFA69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114259"/>
    <w:multiLevelType w:val="multilevel"/>
    <w:tmpl w:val="408224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4FD6137E"/>
    <w:multiLevelType w:val="hybridMultilevel"/>
    <w:tmpl w:val="E28CB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1523E"/>
    <w:multiLevelType w:val="multilevel"/>
    <w:tmpl w:val="B422E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A20F30"/>
    <w:multiLevelType w:val="hybridMultilevel"/>
    <w:tmpl w:val="C39275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0671294"/>
    <w:multiLevelType w:val="hybridMultilevel"/>
    <w:tmpl w:val="EB2ED2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AF797D"/>
    <w:multiLevelType w:val="multilevel"/>
    <w:tmpl w:val="04B60B9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7980827"/>
    <w:multiLevelType w:val="multilevel"/>
    <w:tmpl w:val="9C0029D4"/>
    <w:numStyleLink w:val="Style1"/>
  </w:abstractNum>
  <w:abstractNum w:abstractNumId="35" w15:restartNumberingAfterBreak="0">
    <w:nsid w:val="686242F8"/>
    <w:multiLevelType w:val="hybridMultilevel"/>
    <w:tmpl w:val="CE44893C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777AE"/>
    <w:multiLevelType w:val="hybridMultilevel"/>
    <w:tmpl w:val="26088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5A25DD"/>
    <w:multiLevelType w:val="hybridMultilevel"/>
    <w:tmpl w:val="880EE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4D103E"/>
    <w:multiLevelType w:val="hybridMultilevel"/>
    <w:tmpl w:val="7E46A55C"/>
    <w:lvl w:ilvl="0" w:tplc="219A5D0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353776"/>
    <w:multiLevelType w:val="multilevel"/>
    <w:tmpl w:val="D51AFF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F6D0B15"/>
    <w:multiLevelType w:val="hybridMultilevel"/>
    <w:tmpl w:val="B5B8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33C7B"/>
    <w:multiLevelType w:val="hybridMultilevel"/>
    <w:tmpl w:val="EBD861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D66577"/>
    <w:multiLevelType w:val="hybridMultilevel"/>
    <w:tmpl w:val="96A487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075E0B"/>
    <w:multiLevelType w:val="hybridMultilevel"/>
    <w:tmpl w:val="8FD4328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DA1CBC"/>
    <w:multiLevelType w:val="hybridMultilevel"/>
    <w:tmpl w:val="FDB23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5277FD"/>
    <w:multiLevelType w:val="hybridMultilevel"/>
    <w:tmpl w:val="D4BA9D4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D9A4FF5"/>
    <w:multiLevelType w:val="hybridMultilevel"/>
    <w:tmpl w:val="74205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3758830">
    <w:abstractNumId w:val="23"/>
  </w:num>
  <w:num w:numId="2" w16cid:durableId="1746875185">
    <w:abstractNumId w:val="10"/>
  </w:num>
  <w:num w:numId="3" w16cid:durableId="2011055219">
    <w:abstractNumId w:val="39"/>
  </w:num>
  <w:num w:numId="4" w16cid:durableId="115681250">
    <w:abstractNumId w:val="33"/>
  </w:num>
  <w:num w:numId="5" w16cid:durableId="747583181">
    <w:abstractNumId w:val="36"/>
  </w:num>
  <w:num w:numId="6" w16cid:durableId="1120027069">
    <w:abstractNumId w:val="28"/>
  </w:num>
  <w:num w:numId="7" w16cid:durableId="1570916778">
    <w:abstractNumId w:val="46"/>
  </w:num>
  <w:num w:numId="8" w16cid:durableId="262610989">
    <w:abstractNumId w:val="18"/>
  </w:num>
  <w:num w:numId="9" w16cid:durableId="56050322">
    <w:abstractNumId w:val="38"/>
  </w:num>
  <w:num w:numId="10" w16cid:durableId="31002129">
    <w:abstractNumId w:val="43"/>
  </w:num>
  <w:num w:numId="11" w16cid:durableId="1540892717">
    <w:abstractNumId w:val="22"/>
  </w:num>
  <w:num w:numId="12" w16cid:durableId="1307398841">
    <w:abstractNumId w:val="35"/>
  </w:num>
  <w:num w:numId="13" w16cid:durableId="1416592098">
    <w:abstractNumId w:val="8"/>
  </w:num>
  <w:num w:numId="14" w16cid:durableId="1751658773">
    <w:abstractNumId w:val="19"/>
  </w:num>
  <w:num w:numId="15" w16cid:durableId="923149250">
    <w:abstractNumId w:val="37"/>
  </w:num>
  <w:num w:numId="16" w16cid:durableId="602610386">
    <w:abstractNumId w:val="11"/>
  </w:num>
  <w:num w:numId="17" w16cid:durableId="502671233">
    <w:abstractNumId w:val="25"/>
  </w:num>
  <w:num w:numId="18" w16cid:durableId="2096970742">
    <w:abstractNumId w:val="16"/>
  </w:num>
  <w:num w:numId="19" w16cid:durableId="2120443048">
    <w:abstractNumId w:val="44"/>
  </w:num>
  <w:num w:numId="20" w16cid:durableId="2042971241">
    <w:abstractNumId w:val="21"/>
  </w:num>
  <w:num w:numId="21" w16cid:durableId="1471090393">
    <w:abstractNumId w:val="40"/>
  </w:num>
  <w:num w:numId="22" w16cid:durableId="91510203">
    <w:abstractNumId w:val="42"/>
  </w:num>
  <w:num w:numId="23" w16cid:durableId="476411966">
    <w:abstractNumId w:val="26"/>
  </w:num>
  <w:num w:numId="24" w16cid:durableId="1472556586">
    <w:abstractNumId w:val="13"/>
  </w:num>
  <w:num w:numId="25" w16cid:durableId="742609013">
    <w:abstractNumId w:val="1"/>
  </w:num>
  <w:num w:numId="26" w16cid:durableId="1306279830">
    <w:abstractNumId w:val="0"/>
  </w:num>
  <w:num w:numId="27" w16cid:durableId="534663303">
    <w:abstractNumId w:val="14"/>
  </w:num>
  <w:num w:numId="28" w16cid:durableId="109781111">
    <w:abstractNumId w:val="30"/>
  </w:num>
  <w:num w:numId="29" w16cid:durableId="108594073">
    <w:abstractNumId w:val="9"/>
  </w:num>
  <w:num w:numId="30" w16cid:durableId="883060624">
    <w:abstractNumId w:val="24"/>
  </w:num>
  <w:num w:numId="31" w16cid:durableId="959263684">
    <w:abstractNumId w:val="34"/>
  </w:num>
  <w:num w:numId="32" w16cid:durableId="281424129">
    <w:abstractNumId w:val="12"/>
  </w:num>
  <w:num w:numId="33" w16cid:durableId="1407191861">
    <w:abstractNumId w:val="3"/>
  </w:num>
  <w:num w:numId="34" w16cid:durableId="954753735">
    <w:abstractNumId w:val="2"/>
  </w:num>
  <w:num w:numId="35" w16cid:durableId="1710956691">
    <w:abstractNumId w:val="17"/>
  </w:num>
  <w:num w:numId="36" w16cid:durableId="410740315">
    <w:abstractNumId w:val="27"/>
  </w:num>
  <w:num w:numId="37" w16cid:durableId="1279944439">
    <w:abstractNumId w:val="45"/>
  </w:num>
  <w:num w:numId="38" w16cid:durableId="37971015">
    <w:abstractNumId w:val="5"/>
  </w:num>
  <w:num w:numId="39" w16cid:durableId="923681316">
    <w:abstractNumId w:val="7"/>
  </w:num>
  <w:num w:numId="40" w16cid:durableId="764574053">
    <w:abstractNumId w:val="4"/>
  </w:num>
  <w:num w:numId="41" w16cid:durableId="1766683396">
    <w:abstractNumId w:val="14"/>
    <w:lvlOverride w:ilvl="0">
      <w:startOverride w:val="5"/>
    </w:lvlOverride>
    <w:lvlOverride w:ilvl="1">
      <w:startOverride w:val="1"/>
    </w:lvlOverride>
    <w:lvlOverride w:ilvl="2">
      <w:startOverride w:val="4"/>
    </w:lvlOverride>
  </w:num>
  <w:num w:numId="42" w16cid:durableId="240070283">
    <w:abstractNumId w:val="6"/>
  </w:num>
  <w:num w:numId="43" w16cid:durableId="35279988">
    <w:abstractNumId w:val="32"/>
  </w:num>
  <w:num w:numId="44" w16cid:durableId="575172201">
    <w:abstractNumId w:val="41"/>
  </w:num>
  <w:num w:numId="45" w16cid:durableId="737167115">
    <w:abstractNumId w:val="31"/>
  </w:num>
  <w:num w:numId="46" w16cid:durableId="1678577867">
    <w:abstractNumId w:val="20"/>
  </w:num>
  <w:num w:numId="47" w16cid:durableId="743453939">
    <w:abstractNumId w:val="15"/>
  </w:num>
  <w:num w:numId="48" w16cid:durableId="2034257467">
    <w:abstractNumId w:val="14"/>
  </w:num>
  <w:num w:numId="49" w16cid:durableId="190587485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52526"/>
    <w:rsid w:val="000529B7"/>
    <w:rsid w:val="00052EF5"/>
    <w:rsid w:val="0005398C"/>
    <w:rsid w:val="0005464D"/>
    <w:rsid w:val="00055479"/>
    <w:rsid w:val="000574D2"/>
    <w:rsid w:val="00064C5C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C12"/>
    <w:rsid w:val="000F2E2E"/>
    <w:rsid w:val="000F4AEA"/>
    <w:rsid w:val="000F6800"/>
    <w:rsid w:val="001134D5"/>
    <w:rsid w:val="001234B2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E410B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440BF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3EBB"/>
    <w:rsid w:val="004A1275"/>
    <w:rsid w:val="004A2329"/>
    <w:rsid w:val="004A73AC"/>
    <w:rsid w:val="004A7EB5"/>
    <w:rsid w:val="004B4D76"/>
    <w:rsid w:val="004B69C2"/>
    <w:rsid w:val="004B7936"/>
    <w:rsid w:val="004C1F60"/>
    <w:rsid w:val="004C6D19"/>
    <w:rsid w:val="004D001C"/>
    <w:rsid w:val="004D2F25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814CA"/>
    <w:rsid w:val="005936F0"/>
    <w:rsid w:val="005A066C"/>
    <w:rsid w:val="005A21CC"/>
    <w:rsid w:val="005A7B8D"/>
    <w:rsid w:val="005B0D21"/>
    <w:rsid w:val="005B0FC5"/>
    <w:rsid w:val="005B7EDD"/>
    <w:rsid w:val="005D1789"/>
    <w:rsid w:val="005D1E99"/>
    <w:rsid w:val="00614786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61AAF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49A6"/>
    <w:rsid w:val="006B6F38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70052E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BD5FF"/>
    <w:rsid w:val="007E500B"/>
    <w:rsid w:val="00801D05"/>
    <w:rsid w:val="00804BB6"/>
    <w:rsid w:val="0080569C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723B8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E1422"/>
    <w:rsid w:val="008E3062"/>
    <w:rsid w:val="008F4F97"/>
    <w:rsid w:val="00901251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E76BE"/>
    <w:rsid w:val="009F0750"/>
    <w:rsid w:val="009F1E8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922ED"/>
    <w:rsid w:val="00AA0729"/>
    <w:rsid w:val="00AA1A35"/>
    <w:rsid w:val="00AA2971"/>
    <w:rsid w:val="00AB056F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06C1"/>
    <w:rsid w:val="00B72D78"/>
    <w:rsid w:val="00B76ED6"/>
    <w:rsid w:val="00B77B48"/>
    <w:rsid w:val="00B82030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A5C1A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5958"/>
    <w:rsid w:val="00C37CB6"/>
    <w:rsid w:val="00C439BF"/>
    <w:rsid w:val="00C513DD"/>
    <w:rsid w:val="00C71B30"/>
    <w:rsid w:val="00C74016"/>
    <w:rsid w:val="00C7560F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44E"/>
    <w:rsid w:val="00D4166E"/>
    <w:rsid w:val="00D6755C"/>
    <w:rsid w:val="00D67BAB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B7A8B"/>
    <w:rsid w:val="00DC2BF6"/>
    <w:rsid w:val="00DC6A4F"/>
    <w:rsid w:val="00DC76FD"/>
    <w:rsid w:val="00DD59FB"/>
    <w:rsid w:val="00DF1F6E"/>
    <w:rsid w:val="00DF6600"/>
    <w:rsid w:val="00E019D0"/>
    <w:rsid w:val="00E065A2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7206"/>
    <w:rsid w:val="00F91DF2"/>
    <w:rsid w:val="00F97B75"/>
    <w:rsid w:val="00FA076C"/>
    <w:rsid w:val="00FA22B7"/>
    <w:rsid w:val="00FA5CC1"/>
    <w:rsid w:val="00FC0542"/>
    <w:rsid w:val="00FC14F0"/>
    <w:rsid w:val="00FC270A"/>
    <w:rsid w:val="00FC2A06"/>
    <w:rsid w:val="00FD1776"/>
    <w:rsid w:val="00FD5700"/>
    <w:rsid w:val="00FE25BA"/>
    <w:rsid w:val="00FE25CF"/>
    <w:rsid w:val="00FE31AF"/>
    <w:rsid w:val="00FE70A5"/>
    <w:rsid w:val="00FF7375"/>
    <w:rsid w:val="1BBB4F89"/>
    <w:rsid w:val="1D14DB1B"/>
    <w:rsid w:val="3D16D347"/>
    <w:rsid w:val="576C075E"/>
    <w:rsid w:val="68448A7C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Body Text" w:qFormat="1"/>
    <w:lsdException w:name="Hyperlink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27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27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27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2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2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2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27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27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2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4D2F25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uiPriority w:val="3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34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3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eastAsia="Times New Roman" w:hAnsi="Cambria" w:cs="Times New Roman"/>
      <w:sz w:val="22"/>
      <w:szCs w:val="22"/>
      <w:lang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4D2F25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CE2274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  <w:style w:type="paragraph" w:styleId="Revision">
    <w:name w:val="Revision"/>
    <w:hidden/>
    <w:uiPriority w:val="99"/>
    <w:semiHidden/>
    <w:rsid w:val="00064C5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3F6638-7FA5-4FF8-8A00-197162F4A2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E3BEAE-66CE-4C42-B247-B5382130C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e9a5a534-d80e-4429-8569-37d59b1d7518"/>
    <ds:schemaRef ds:uri="http://purl.org/dc/terms/"/>
    <ds:schemaRef ds:uri="http://schemas.microsoft.com/office/infopath/2007/PartnerControls"/>
    <ds:schemaRef ds:uri="c613bac0-5563-4f3d-be06-7856d04ac81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1</TotalTime>
  <Pages>2</Pages>
  <Words>50</Words>
  <Characters>431</Characters>
  <Application>Microsoft Office Word</Application>
  <DocSecurity>0</DocSecurity>
  <Lines>3</Lines>
  <Paragraphs>1</Paragraphs>
  <ScaleCrop>false</ScaleCrop>
  <Company>LUHD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Ellis, Roisin</cp:lastModifiedBy>
  <cp:revision>2</cp:revision>
  <cp:lastPrinted>2024-10-23T11:36:00Z</cp:lastPrinted>
  <dcterms:created xsi:type="dcterms:W3CDTF">2026-04-09T18:19:00Z</dcterms:created>
  <dcterms:modified xsi:type="dcterms:W3CDTF">2026-04-09T18:19:00Z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